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E567B" w14:textId="465E7E32" w:rsidR="005D6E16" w:rsidRDefault="00F859EC" w:rsidP="00C81C3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36B59CF" wp14:editId="6EE3EDBF">
                <wp:simplePos x="0" y="0"/>
                <wp:positionH relativeFrom="margin">
                  <wp:posOffset>4573270</wp:posOffset>
                </wp:positionH>
                <wp:positionV relativeFrom="paragraph">
                  <wp:posOffset>0</wp:posOffset>
                </wp:positionV>
                <wp:extent cx="2741295" cy="2417445"/>
                <wp:effectExtent l="0" t="0" r="1905" b="1905"/>
                <wp:wrapNone/>
                <wp:docPr id="1" name="Rectangle 1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295" cy="241744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1E131" w14:textId="6D10283D" w:rsidR="00CF76DB" w:rsidRDefault="00FF22F2" w:rsidP="00CF76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49CB4" wp14:editId="1A0E32A7">
                                  <wp:extent cx="2547620" cy="2357120"/>
                                  <wp:effectExtent l="0" t="0" r="5080" b="5080"/>
                                  <wp:docPr id="351605892" name="Picture 5" descr="A logo with a dog fac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605892" name="Picture 5" descr="A logo with a dog fac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0" cy="2357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B59CF" id="Rectangle 1" o:spid="_x0000_s1026" alt="Decorative" style="position:absolute;margin-left:360.1pt;margin-top:0;width:215.85pt;height:190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" stroked="f" strokeweight="1pt">
                <v:fill r:id="rId12" o:title="Decorative" recolor="t" rotate="t" type="frame"/>
                <v:textbox>
                  <w:txbxContent>
                    <w:p w14:paraId="3D91E131" w14:textId="6D10283D" w:rsidR="00CF76DB" w:rsidRDefault="00FF22F2" w:rsidP="00CF76DB">
                      <w:r>
                        <w:rPr>
                          <w:noProof/>
                        </w:rPr>
                        <w:drawing>
                          <wp:inline distT="0" distB="0" distL="0" distR="0" wp14:anchorId="1FE49CB4" wp14:editId="1A0E32A7">
                            <wp:extent cx="2547620" cy="2357120"/>
                            <wp:effectExtent l="0" t="0" r="5080" b="5080"/>
                            <wp:docPr id="351605892" name="Picture 5" descr="A logo with a dog fac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1605892" name="Picture 5" descr="A logo with a dog face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0" cy="2357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39321A76" wp14:editId="05C98072">
                <wp:simplePos x="0" y="0"/>
                <wp:positionH relativeFrom="column">
                  <wp:posOffset>-457200</wp:posOffset>
                </wp:positionH>
                <wp:positionV relativeFrom="paragraph">
                  <wp:posOffset>-190500</wp:posOffset>
                </wp:positionV>
                <wp:extent cx="7772400" cy="10048875"/>
                <wp:effectExtent l="0" t="0" r="0" b="9525"/>
                <wp:wrapNone/>
                <wp:docPr id="11" name="Group 11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48875"/>
                          <a:chOff x="0" y="0"/>
                          <a:chExt cx="7772400" cy="10052192"/>
                        </a:xfrm>
                      </wpg:grpSpPr>
                      <wps:wsp>
                        <wps:cNvPr id="21" name="Freeform 3" descr="First page highlight box"/>
                        <wps:cNvSpPr>
                          <a:spLocks/>
                        </wps:cNvSpPr>
                        <wps:spPr bwMode="auto">
                          <a:xfrm>
                            <a:off x="457200" y="8317684"/>
                            <a:ext cx="4573905" cy="1197864"/>
                          </a:xfrm>
                          <a:custGeom>
                            <a:avLst/>
                            <a:gdLst>
                              <a:gd name="T0" fmla="*/ 0 w 7040"/>
                              <a:gd name="T1" fmla="*/ 1883 h 1884"/>
                              <a:gd name="T2" fmla="*/ 7040 w 7040"/>
                              <a:gd name="T3" fmla="*/ 1883 h 1884"/>
                              <a:gd name="T4" fmla="*/ 7040 w 7040"/>
                              <a:gd name="T5" fmla="*/ 0 h 1884"/>
                              <a:gd name="T6" fmla="*/ 0 w 7040"/>
                              <a:gd name="T7" fmla="*/ 0 h 1884"/>
                              <a:gd name="T8" fmla="*/ 0 w 7040"/>
                              <a:gd name="T9" fmla="*/ 1883 h 1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40" h="1884">
                                <a:moveTo>
                                  <a:pt x="0" y="1883"/>
                                </a:moveTo>
                                <a:lnTo>
                                  <a:pt x="7040" y="1883"/>
                                </a:lnTo>
                                <a:lnTo>
                                  <a:pt x="7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A4F7F6" w14:textId="2BA47725" w:rsidR="00C05BCE" w:rsidRDefault="00C05BCE" w:rsidP="00C05BCE">
                              <w:pPr>
                                <w:jc w:val="center"/>
                              </w:pPr>
                              <w:r>
                                <w:t xml:space="preserve">Joke of the week. </w:t>
                              </w:r>
                            </w:p>
                            <w:p w14:paraId="2433E22B" w14:textId="482DA01A" w:rsidR="00C05BCE" w:rsidRDefault="00C05BCE" w:rsidP="00C05BCE">
                              <w:pPr>
                                <w:jc w:val="center"/>
                              </w:pPr>
                              <w:r>
                                <w:t xml:space="preserve">Who is the Queen of the pencil case? </w:t>
                              </w:r>
                            </w:p>
                            <w:p w14:paraId="28CFD5CE" w14:textId="08FCE735" w:rsidR="00C05BCE" w:rsidRDefault="00C05BCE" w:rsidP="00C05BCE">
                              <w:pPr>
                                <w:jc w:val="center"/>
                              </w:pPr>
                              <w:r>
                                <w:t xml:space="preserve">Answer: The Ruler </w:t>
                              </w:r>
                              <w:r>
                                <w:rPr>
                                  <mc:AlternateContent>
                                    <mc:Choice Requires="w16se"/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</w:rPr>
                                <mc:AlternateContent>
                                  <mc:Choice Requires="w16se">
                                    <w16se:symEx w16se:font="Segoe UI Emoji" w16se:char="1F60A"/>
                                  </mc:Choice>
                                  <mc:Fallback>
                                    <w:t>😊</w:t>
                                  </mc:Fallback>
                                </mc:AlternateConten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 descr="First page top block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210947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380 h 3380"/>
                              <a:gd name="T2" fmla="*/ 12240 w 12240"/>
                              <a:gd name="T3" fmla="*/ 3380 h 3380"/>
                              <a:gd name="T4" fmla="*/ 12240 w 12240"/>
                              <a:gd name="T5" fmla="*/ 0 h 3380"/>
                              <a:gd name="T6" fmla="*/ 0 w 12240"/>
                              <a:gd name="T7" fmla="*/ 0 h 3380"/>
                              <a:gd name="T8" fmla="*/ 0 w 12240"/>
                              <a:gd name="T9" fmla="*/ 3380 h 3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380">
                                <a:moveTo>
                                  <a:pt x="0" y="3380"/>
                                </a:moveTo>
                                <a:lnTo>
                                  <a:pt x="12240" y="33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 descr="First page right bottom block"/>
                        <wps:cNvSpPr>
                          <a:spLocks/>
                        </wps:cNvSpPr>
                        <wps:spPr bwMode="auto">
                          <a:xfrm>
                            <a:off x="5029200" y="2608976"/>
                            <a:ext cx="2743200" cy="7443216"/>
                          </a:xfrm>
                          <a:custGeom>
                            <a:avLst/>
                            <a:gdLst>
                              <a:gd name="T0" fmla="*/ 0 w 4280"/>
                              <a:gd name="T1" fmla="*/ 11720 h 11720"/>
                              <a:gd name="T2" fmla="*/ 4280 w 4280"/>
                              <a:gd name="T3" fmla="*/ 11720 h 11720"/>
                              <a:gd name="T4" fmla="*/ 4280 w 4280"/>
                              <a:gd name="T5" fmla="*/ 0 h 11720"/>
                              <a:gd name="T6" fmla="*/ 0 w 4280"/>
                              <a:gd name="T7" fmla="*/ 0 h 11720"/>
                              <a:gd name="T8" fmla="*/ 0 w 4280"/>
                              <a:gd name="T9" fmla="*/ 11720 h 11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0" h="11720">
                                <a:moveTo>
                                  <a:pt x="0" y="11720"/>
                                </a:moveTo>
                                <a:lnTo>
                                  <a:pt x="4280" y="11720"/>
                                </a:lnTo>
                                <a:lnTo>
                                  <a:pt x="4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21A76" id="Group 11" o:spid="_x0000_s1027" alt="Decorative" style="position:absolute;margin-left:-36pt;margin-top:-15pt;width:612pt;height:791.25pt;z-index:-251654144;mso-height-relative:margin" coordsize="77724,100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">
                <v:shape id="Freeform 3" o:spid="_x0000_s1028" alt="First page highlight box" style="position:absolute;left:4572;top:83176;width:45739;height:11979;visibility:visible;mso-wrap-style:square;v-text-anchor:top" coordsize="7040,1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" adj="-11796480,,5400" path="m,1883r7040,l7040,,,,,1883xe" fillcolor="#cfd960 [3206]" stroked="f">
                  <v:stroke joinstyle="miter"/>
                  <v:formulas/>
                  <v:path arrowok="t" o:connecttype="custom" o:connectlocs="0,1197228;4573905,1197228;4573905,0;0,0;0,1197228" o:connectangles="0,0,0,0,0" textboxrect="0,0,7040,1884"/>
                  <v:textbox>
                    <w:txbxContent>
                      <w:p w14:paraId="5AA4F7F6" w14:textId="2BA47725" w:rsidR="00C05BCE" w:rsidRDefault="00C05BCE" w:rsidP="00C05BCE">
                        <w:pPr>
                          <w:jc w:val="center"/>
                        </w:pPr>
                        <w:r>
                          <w:t xml:space="preserve">Joke of the week. </w:t>
                        </w:r>
                      </w:p>
                      <w:p w14:paraId="2433E22B" w14:textId="482DA01A" w:rsidR="00C05BCE" w:rsidRDefault="00C05BCE" w:rsidP="00C05BCE">
                        <w:pPr>
                          <w:jc w:val="center"/>
                        </w:pPr>
                        <w:r>
                          <w:t xml:space="preserve">Who is the Queen of the pencil case? </w:t>
                        </w:r>
                      </w:p>
                      <w:p w14:paraId="28CFD5CE" w14:textId="08FCE735" w:rsidR="00C05BCE" w:rsidRDefault="00C05BCE" w:rsidP="00C05BCE">
                        <w:pPr>
                          <w:jc w:val="center"/>
                        </w:pPr>
                        <w:r>
                          <w:t xml:space="preserve">Answer: The Ruler </w:t>
                        </w:r>
                        <w:r>
                          <w:rPr>
                            <mc:AlternateContent>
                              <mc:Choice Requires="w16se"/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</w:rPr>
                          <mc:AlternateContent>
                            <mc:Choice Requires="w16se">
                              <w16se:symEx w16se:font="Segoe UI Emoji" w16se:char="1F60A"/>
                            </mc:Choice>
                            <mc:Fallback>
                              <w:t>😊</w:t>
                            </mc:Fallback>
                          </mc:AlternateContent>
                        </w:r>
                      </w:p>
                    </w:txbxContent>
                  </v:textbox>
                </v:shape>
                <v:shape id="Freeform 5" o:spid="_x0000_s1029" alt="First page top block" style="position:absolute;width:77724;height:21094;visibility:visible;mso-wrap-style:square;v-text-anchor:top" coordsize="1224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" path="m,3380r12240,l12240,,,,,3380xe" fillcolor="#ff6e00 [3205]" stroked="f">
                  <v:path arrowok="t" o:connecttype="custom" o:connectlocs="0,2109470;7772400,2109470;7772400,0;0,0;0,2109470" o:connectangles="0,0,0,0,0"/>
                </v:shape>
                <v:shape id="Freeform 4" o:spid="_x0000_s1030" alt="First page right bottom block" style="position:absolute;left:50292;top:26089;width:27432;height:74432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" path="m,11720r4280,l4280,,,,,11720xe" fillcolor="#ff6e00 [3205]" stroked="f">
                  <v:path arrowok="t" o:connecttype="custom" o:connectlocs="0,7443216;2743200,7443216;2743200,0;0,0;0,7443216" o:connectangles="0,0,0,0,0"/>
                </v:shape>
                <w10:anchorlock/>
              </v:group>
            </w:pict>
          </mc:Fallback>
        </mc:AlternateContent>
      </w:r>
      <w:r w:rsidR="00C81C3C">
        <w:tab/>
      </w:r>
    </w:p>
    <w:tbl>
      <w:tblPr>
        <w:tblW w:w="5000" w:type="pct"/>
        <w:tblLook w:val="0600" w:firstRow="0" w:lastRow="0" w:firstColumn="0" w:lastColumn="0" w:noHBand="1" w:noVBand="1"/>
        <w:tblDescription w:val="First page layout table"/>
      </w:tblPr>
      <w:tblGrid>
        <w:gridCol w:w="7020"/>
        <w:gridCol w:w="361"/>
        <w:gridCol w:w="3419"/>
      </w:tblGrid>
      <w:tr w:rsidR="005D6E16" w14:paraId="23BAA5D4" w14:textId="77777777" w:rsidTr="00C81C3C">
        <w:trPr>
          <w:trHeight w:hRule="exact" w:val="1755"/>
        </w:trPr>
        <w:tc>
          <w:tcPr>
            <w:tcW w:w="5000" w:type="pct"/>
            <w:gridSpan w:val="3"/>
          </w:tcPr>
          <w:p w14:paraId="00785752" w14:textId="5C3F37F8" w:rsidR="00C81C3C" w:rsidRPr="00C81C3C" w:rsidRDefault="00C81C3C" w:rsidP="00C81C3C">
            <w:pPr>
              <w:pStyle w:val="Title"/>
            </w:pPr>
            <w:r>
              <w:t xml:space="preserve">Hope School Newsletter </w:t>
            </w:r>
          </w:p>
        </w:tc>
      </w:tr>
      <w:tr w:rsidR="005D6E16" w14:paraId="0C4537FB" w14:textId="77777777" w:rsidTr="006E3617">
        <w:trPr>
          <w:trHeight w:hRule="exact" w:val="720"/>
        </w:trPr>
        <w:tc>
          <w:tcPr>
            <w:tcW w:w="5000" w:type="pct"/>
            <w:gridSpan w:val="3"/>
          </w:tcPr>
          <w:p w14:paraId="4A7882F8" w14:textId="488CD898" w:rsidR="005D6E16" w:rsidRPr="00C81C3C" w:rsidRDefault="00C81C3C" w:rsidP="00C81C3C">
            <w:pPr>
              <w:pStyle w:val="Subtitle"/>
              <w:shd w:val="clear" w:color="auto" w:fill="EE0000"/>
              <w:tabs>
                <w:tab w:val="center" w:pos="1058"/>
              </w:tabs>
              <w:jc w:val="left"/>
              <w:rPr>
                <w:sz w:val="24"/>
                <w:szCs w:val="24"/>
              </w:rPr>
            </w:pPr>
            <w:r w:rsidRPr="00C81C3C">
              <w:rPr>
                <w:sz w:val="24"/>
                <w:szCs w:val="24"/>
              </w:rPr>
              <w:tab/>
              <w:t xml:space="preserve">November </w:t>
            </w:r>
            <w:r>
              <w:rPr>
                <w:sz w:val="24"/>
                <w:szCs w:val="24"/>
              </w:rPr>
              <w:t>4, 2025</w:t>
            </w:r>
          </w:p>
        </w:tc>
      </w:tr>
      <w:tr w:rsidR="005D6E16" w14:paraId="4D8DFDE2" w14:textId="77777777" w:rsidTr="006E3617">
        <w:trPr>
          <w:trHeight w:hRule="exact" w:val="720"/>
        </w:trPr>
        <w:tc>
          <w:tcPr>
            <w:tcW w:w="5000" w:type="pct"/>
            <w:gridSpan w:val="3"/>
          </w:tcPr>
          <w:p w14:paraId="6E910C33" w14:textId="0B352E21" w:rsidR="005D6E16" w:rsidRPr="00C81C3C" w:rsidRDefault="00853C10" w:rsidP="09D2F8F0">
            <w:pPr>
              <w:pStyle w:val="Heading2"/>
              <w:rPr>
                <w:b/>
                <w:bCs/>
                <w:i w:val="0"/>
                <w:iCs/>
              </w:rPr>
            </w:pPr>
            <w:r>
              <w:rPr>
                <w:b/>
                <w:bCs/>
                <w:i w:val="0"/>
                <w:iCs/>
              </w:rPr>
              <w:t>Important Dates:</w:t>
            </w:r>
          </w:p>
        </w:tc>
      </w:tr>
      <w:tr w:rsidR="00853C10" w14:paraId="4158E654" w14:textId="77777777" w:rsidTr="006E3617">
        <w:trPr>
          <w:trHeight w:hRule="exact" w:val="7632"/>
        </w:trPr>
        <w:tc>
          <w:tcPr>
            <w:tcW w:w="3250" w:type="pct"/>
          </w:tcPr>
          <w:p w14:paraId="3F941435" w14:textId="58BAE2D1" w:rsidR="001509F5" w:rsidRDefault="001509F5" w:rsidP="00C81C3C">
            <w:pPr>
              <w:rPr>
                <w:noProof/>
              </w:rPr>
            </w:pPr>
          </w:p>
          <w:p w14:paraId="2AB0F3B4" w14:textId="597F7413" w:rsidR="005D4E11" w:rsidRDefault="00853C10" w:rsidP="00D85324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D85324">
              <w:rPr>
                <w:b/>
                <w:bCs/>
              </w:rPr>
              <w:t>November 6</w:t>
            </w:r>
            <w:r w:rsidRPr="00D85324">
              <w:rPr>
                <w:b/>
                <w:bCs/>
                <w:vertAlign w:val="superscript"/>
              </w:rPr>
              <w:t>th</w:t>
            </w:r>
            <w:r w:rsidRPr="00D85324">
              <w:rPr>
                <w:b/>
                <w:bCs/>
              </w:rPr>
              <w:t>: Swimming Field Trip</w:t>
            </w:r>
          </w:p>
          <w:p w14:paraId="79950206" w14:textId="530D18EB" w:rsidR="00D85324" w:rsidRDefault="00D85324" w:rsidP="00D85324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>November 10</w:t>
            </w:r>
            <w:r w:rsidRPr="00D85324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>: PTO Meeting at 3:45 PM</w:t>
            </w:r>
          </w:p>
          <w:p w14:paraId="66980835" w14:textId="77386745" w:rsidR="00D85324" w:rsidRDefault="00D85324" w:rsidP="00D85324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>November 14: Early Dismissal</w:t>
            </w:r>
          </w:p>
          <w:p w14:paraId="7DD330A5" w14:textId="5700C724" w:rsidR="00D85324" w:rsidRDefault="00D85324" w:rsidP="00D85324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>November 17</w:t>
            </w:r>
            <w:r w:rsidRPr="00D85324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>: Picture Day</w:t>
            </w:r>
          </w:p>
          <w:p w14:paraId="043ACF23" w14:textId="0DC6F729" w:rsidR="00D85324" w:rsidRDefault="00D85324" w:rsidP="00D85324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>November 26</w:t>
            </w:r>
            <w:r w:rsidRPr="00D85324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>: Pie Auction</w:t>
            </w:r>
          </w:p>
          <w:p w14:paraId="3B403910" w14:textId="4D62F888" w:rsidR="00D85324" w:rsidRDefault="00D85324" w:rsidP="00D85324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>November 28th &amp; 29</w:t>
            </w:r>
            <w:r w:rsidRPr="00D85324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: No School </w:t>
            </w:r>
          </w:p>
          <w:p w14:paraId="2772983A" w14:textId="1C4A4487" w:rsidR="00D85324" w:rsidRDefault="00D85324" w:rsidP="00D85324">
            <w:pPr>
              <w:jc w:val="both"/>
              <w:rPr>
                <w:b/>
                <w:bCs/>
                <w:color w:val="C00000"/>
              </w:rPr>
            </w:pPr>
            <w:r>
              <w:rPr>
                <w:b/>
                <w:bCs/>
              </w:rPr>
              <w:t xml:space="preserve">      </w:t>
            </w:r>
            <w:r>
              <w:rPr>
                <w:b/>
                <w:bCs/>
                <w:color w:val="C00000"/>
              </w:rPr>
              <w:t>Tot time is cancelled the week of November 24</w:t>
            </w:r>
            <w:r w:rsidRPr="00D85324">
              <w:rPr>
                <w:b/>
                <w:bCs/>
                <w:color w:val="C00000"/>
                <w:vertAlign w:val="superscript"/>
              </w:rPr>
              <w:t>th</w:t>
            </w:r>
            <w:r>
              <w:rPr>
                <w:b/>
                <w:bCs/>
                <w:color w:val="C00000"/>
              </w:rPr>
              <w:t>- 28</w:t>
            </w:r>
            <w:r w:rsidRPr="00D85324">
              <w:rPr>
                <w:b/>
                <w:bCs/>
                <w:color w:val="C00000"/>
                <w:vertAlign w:val="superscript"/>
              </w:rPr>
              <w:t>th</w:t>
            </w:r>
          </w:p>
          <w:p w14:paraId="474C0DCD" w14:textId="64675EE8" w:rsidR="00D85324" w:rsidRDefault="00D85324" w:rsidP="00D8532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We need a little help making sure students have proper winter gear for outside recess. Could you help us make sure the students have the following items: </w:t>
            </w:r>
          </w:p>
          <w:p w14:paraId="1030A00E" w14:textId="77777777" w:rsidR="00D85324" w:rsidRDefault="00D85324" w:rsidP="00D85324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Coat  </w:t>
            </w:r>
          </w:p>
          <w:p w14:paraId="0E59C0D0" w14:textId="77777777" w:rsidR="00D85324" w:rsidRDefault="00D85324" w:rsidP="00D85324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Boots </w:t>
            </w:r>
          </w:p>
          <w:p w14:paraId="2B70A269" w14:textId="77777777" w:rsidR="00D85324" w:rsidRDefault="00D85324" w:rsidP="00D85324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Gloves or mittens </w:t>
            </w:r>
          </w:p>
          <w:p w14:paraId="1EADDDE2" w14:textId="77777777" w:rsidR="00D85324" w:rsidRDefault="00D85324" w:rsidP="00D85324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Warm hat</w:t>
            </w:r>
          </w:p>
          <w:p w14:paraId="3B86E2B2" w14:textId="6F15DCE8" w:rsidR="00D85324" w:rsidRDefault="00D85324" w:rsidP="00D85324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Snow pants</w:t>
            </w:r>
          </w:p>
          <w:p w14:paraId="5A3355B5" w14:textId="65E85FBE" w:rsidR="00D85324" w:rsidRPr="00D85324" w:rsidRDefault="00D85324" w:rsidP="00D85324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1998D971" w14:textId="6DD9F4C1" w:rsidR="00853C10" w:rsidRPr="00853C10" w:rsidRDefault="00D85324" w:rsidP="005D4E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167" w:type="pct"/>
          </w:tcPr>
          <w:p w14:paraId="17DA7C8D" w14:textId="77777777" w:rsidR="005D6E16" w:rsidRPr="00847CB0" w:rsidRDefault="005D6E16" w:rsidP="00D05519">
            <w:pPr>
              <w:pStyle w:val="Heading1Alt"/>
            </w:pPr>
          </w:p>
        </w:tc>
        <w:tc>
          <w:tcPr>
            <w:tcW w:w="1583" w:type="pct"/>
            <w:vMerge w:val="restart"/>
          </w:tcPr>
          <w:p w14:paraId="33E8DF0D" w14:textId="6537EBE5" w:rsidR="005D6E16" w:rsidRDefault="00FF22F2" w:rsidP="00D05519">
            <w:pPr>
              <w:pStyle w:val="Heading1Alt"/>
            </w:pPr>
            <w:r>
              <w:t xml:space="preserve">   Pie Auction</w:t>
            </w:r>
          </w:p>
          <w:p w14:paraId="07C1C78C" w14:textId="39F6DB59" w:rsidR="005D6E16" w:rsidRDefault="00FF22F2" w:rsidP="00D05519">
            <w:pPr>
              <w:pStyle w:val="Heading2Alt"/>
            </w:pPr>
            <w:r>
              <w:t xml:space="preserve">    Don’t miss out</w:t>
            </w:r>
          </w:p>
          <w:p w14:paraId="5EA9D70A" w14:textId="77777777" w:rsidR="005D6E16" w:rsidRPr="00FF22F2" w:rsidRDefault="00FF22F2" w:rsidP="00FF22F2">
            <w:pPr>
              <w:pStyle w:val="NormalwithDarkBackground"/>
              <w:rPr>
                <w:sz w:val="20"/>
                <w:szCs w:val="20"/>
              </w:rPr>
            </w:pPr>
            <w:r w:rsidRPr="00FF22F2">
              <w:rPr>
                <w:sz w:val="20"/>
                <w:szCs w:val="20"/>
              </w:rPr>
              <w:t xml:space="preserve">Please see the Hope PTO flyer </w:t>
            </w:r>
          </w:p>
          <w:p w14:paraId="2FC31604" w14:textId="77777777" w:rsidR="00FF22F2" w:rsidRPr="00FF22F2" w:rsidRDefault="00FF22F2" w:rsidP="00FF22F2">
            <w:pPr>
              <w:pStyle w:val="NormalwithDarkBackground"/>
              <w:rPr>
                <w:sz w:val="20"/>
                <w:szCs w:val="20"/>
              </w:rPr>
            </w:pPr>
            <w:r w:rsidRPr="00FF22F2">
              <w:rPr>
                <w:sz w:val="20"/>
                <w:szCs w:val="20"/>
              </w:rPr>
              <w:t xml:space="preserve">With details </w:t>
            </w:r>
            <w:r w:rsidRPr="00FF22F2">
              <w:rPr>
                <w:i/>
                <w:iCs/>
                <w:sz w:val="20"/>
                <w:szCs w:val="20"/>
                <w:u w:val="single"/>
              </w:rPr>
              <w:t>below.</w:t>
            </w:r>
            <w:r w:rsidRPr="00FF22F2">
              <w:rPr>
                <w:sz w:val="20"/>
                <w:szCs w:val="20"/>
              </w:rPr>
              <w:t xml:space="preserve"> This is an </w:t>
            </w:r>
          </w:p>
          <w:p w14:paraId="64A58D9E" w14:textId="77777777" w:rsidR="00FF22F2" w:rsidRDefault="00FF22F2" w:rsidP="00FF22F2">
            <w:pPr>
              <w:pStyle w:val="NormalwithDarkBackground"/>
              <w:rPr>
                <w:sz w:val="20"/>
                <w:szCs w:val="20"/>
              </w:rPr>
            </w:pPr>
            <w:r w:rsidRPr="00FF22F2">
              <w:rPr>
                <w:sz w:val="20"/>
                <w:szCs w:val="20"/>
              </w:rPr>
              <w:t>annual event the entire community</w:t>
            </w:r>
            <w:r>
              <w:rPr>
                <w:sz w:val="20"/>
                <w:szCs w:val="20"/>
              </w:rPr>
              <w:t xml:space="preserve">. </w:t>
            </w:r>
          </w:p>
          <w:p w14:paraId="4F8E6325" w14:textId="77777777" w:rsidR="00FF22F2" w:rsidRDefault="00FF22F2" w:rsidP="00FF22F2">
            <w:pPr>
              <w:pStyle w:val="NormalwithDarkBackg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Where: Hope School</w:t>
            </w:r>
          </w:p>
          <w:p w14:paraId="3057CE31" w14:textId="15775DE0" w:rsidR="00FF22F2" w:rsidRDefault="00FF22F2" w:rsidP="00FF22F2">
            <w:pPr>
              <w:pStyle w:val="NormalwithDarkBackg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When: November 26</w:t>
            </w:r>
            <w:r w:rsidRPr="00FF22F2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>, 6:00 PM</w:t>
            </w:r>
          </w:p>
          <w:p w14:paraId="4CB0BA29" w14:textId="64A78641" w:rsidR="00FF22F2" w:rsidRDefault="00FF22F2" w:rsidP="00FF22F2">
            <w:pPr>
              <w:pStyle w:val="NormalwithDarkBackg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event supports Hope School</w:t>
            </w:r>
          </w:p>
          <w:p w14:paraId="6A8574EF" w14:textId="77777777" w:rsidR="00FF22F2" w:rsidRDefault="00FF22F2" w:rsidP="00FF22F2">
            <w:pPr>
              <w:pStyle w:val="NormalwithDarkBackg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Students! Please see </w:t>
            </w:r>
            <w:proofErr w:type="spellStart"/>
            <w:r>
              <w:rPr>
                <w:sz w:val="20"/>
                <w:szCs w:val="20"/>
              </w:rPr>
              <w:t>Tahneta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64D7AEC7" w14:textId="41A089BD" w:rsidR="00FF22F2" w:rsidRPr="00FF22F2" w:rsidRDefault="00FF22F2" w:rsidP="00FF22F2">
            <w:pPr>
              <w:pStyle w:val="NormalwithDarkBackgrou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</w:t>
            </w:r>
            <w:r w:rsidR="00C05BCE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oh for details. </w:t>
            </w:r>
          </w:p>
        </w:tc>
      </w:tr>
      <w:tr w:rsidR="00853C10" w14:paraId="354FB71F" w14:textId="77777777" w:rsidTr="006E3617">
        <w:trPr>
          <w:trHeight w:val="1350"/>
        </w:trPr>
        <w:tc>
          <w:tcPr>
            <w:tcW w:w="3250" w:type="pct"/>
          </w:tcPr>
          <w:p w14:paraId="3944A77E" w14:textId="77777777" w:rsidR="005D6E16" w:rsidRDefault="005D6E16" w:rsidP="006E3617">
            <w:pPr>
              <w:pStyle w:val="Quote"/>
            </w:pPr>
          </w:p>
          <w:p w14:paraId="0A88FCC9" w14:textId="2A0A1790" w:rsidR="00C05BCE" w:rsidRPr="00C05BCE" w:rsidRDefault="00C05BCE" w:rsidP="00C05BCE">
            <w:r>
              <w:t>We hope everyone will have a safe and Happy Thanksgiving. Please join us November 26</w:t>
            </w:r>
            <w:r w:rsidRPr="00C05BCE">
              <w:rPr>
                <w:vertAlign w:val="superscript"/>
              </w:rPr>
              <w:t>th</w:t>
            </w:r>
            <w:r>
              <w:t xml:space="preserve"> @ 6:00 PM for the Annual Pie Sale</w:t>
            </w:r>
          </w:p>
        </w:tc>
        <w:tc>
          <w:tcPr>
            <w:tcW w:w="167" w:type="pct"/>
          </w:tcPr>
          <w:p w14:paraId="44565D72" w14:textId="77777777" w:rsidR="005D6E16" w:rsidRPr="00847CB0" w:rsidRDefault="005D6E16" w:rsidP="00D05519">
            <w:pPr>
              <w:spacing w:after="0"/>
              <w:rPr>
                <w:sz w:val="8"/>
              </w:rPr>
            </w:pPr>
          </w:p>
        </w:tc>
        <w:tc>
          <w:tcPr>
            <w:tcW w:w="1583" w:type="pct"/>
            <w:vMerge/>
          </w:tcPr>
          <w:p w14:paraId="404BC19F" w14:textId="77777777" w:rsidR="005D6E16" w:rsidRDefault="005D6E16" w:rsidP="00D05519"/>
        </w:tc>
      </w:tr>
    </w:tbl>
    <w:p w14:paraId="4E30E93E" w14:textId="77777777" w:rsidR="00F859EC" w:rsidRDefault="00F859EC" w:rsidP="00DE38D0">
      <w:pPr>
        <w:pStyle w:val="Graphic"/>
      </w:pPr>
    </w:p>
    <w:p w14:paraId="4570C637" w14:textId="77777777" w:rsidR="00F859EC" w:rsidRDefault="00F859EC" w:rsidP="00DE38D0">
      <w:pPr>
        <w:pStyle w:val="Graphic"/>
        <w:sectPr w:rsidR="00F859EC" w:rsidSect="006B5E17">
          <w:type w:val="continuous"/>
          <w:pgSz w:w="12240" w:h="15840" w:code="1"/>
          <w:pgMar w:top="0" w:right="720" w:bottom="0" w:left="720" w:header="0" w:footer="0" w:gutter="0"/>
          <w:cols w:space="720"/>
          <w:noEndnote/>
          <w:docGrid w:linePitch="326"/>
        </w:sectPr>
      </w:pPr>
    </w:p>
    <w:p w14:paraId="12710BE4" w14:textId="77777777" w:rsidR="00BD13D2" w:rsidRPr="00BD13D2" w:rsidRDefault="005D6E16" w:rsidP="00DE38D0">
      <w:pPr>
        <w:pStyle w:val="Graphic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9B9C0E" wp14:editId="71BE99C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7772400" cy="10047600"/>
                <wp:effectExtent l="0" t="0" r="0" b="0"/>
                <wp:wrapNone/>
                <wp:docPr id="10" name="Group 10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47600"/>
                          <a:chOff x="0" y="0"/>
                          <a:chExt cx="7772400" cy="10049102"/>
                        </a:xfrm>
                      </wpg:grpSpPr>
                      <wps:wsp>
                        <wps:cNvPr id="6" name="Freeform 9" descr="Second page accent box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59690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948 h 949"/>
                              <a:gd name="T2" fmla="*/ 12240 w 12240"/>
                              <a:gd name="T3" fmla="*/ 948 h 949"/>
                              <a:gd name="T4" fmla="*/ 12240 w 12240"/>
                              <a:gd name="T5" fmla="*/ 0 h 949"/>
                              <a:gd name="T6" fmla="*/ 0 w 12240"/>
                              <a:gd name="T7" fmla="*/ 0 h 949"/>
                              <a:gd name="T8" fmla="*/ 0 w 12240"/>
                              <a:gd name="T9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949">
                                <a:moveTo>
                                  <a:pt x="0" y="948"/>
                                </a:moveTo>
                                <a:lnTo>
                                  <a:pt x="12240" y="94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11" descr="Second page bottom accent box"/>
                        <wps:cNvSpPr>
                          <a:spLocks/>
                        </wps:cNvSpPr>
                        <wps:spPr bwMode="auto">
                          <a:xfrm>
                            <a:off x="0" y="8045042"/>
                            <a:ext cx="7772400" cy="200406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7 h 3018"/>
                              <a:gd name="T2" fmla="*/ 12240 w 12240"/>
                              <a:gd name="T3" fmla="*/ 3017 h 3018"/>
                              <a:gd name="T4" fmla="*/ 12240 w 12240"/>
                              <a:gd name="T5" fmla="*/ 0 h 3018"/>
                              <a:gd name="T6" fmla="*/ 0 w 12240"/>
                              <a:gd name="T7" fmla="*/ 0 h 3018"/>
                              <a:gd name="T8" fmla="*/ 0 w 12240"/>
                              <a:gd name="T9" fmla="*/ 3017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8">
                                <a:moveTo>
                                  <a:pt x="0" y="3017"/>
                                </a:moveTo>
                                <a:lnTo>
                                  <a:pt x="12240" y="301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06E3AF56" id="Group 10" o:spid="_x0000_s1026" alt="Decorative" style="position:absolute;margin-left:-36pt;margin-top:0;width:612pt;height:791.15pt;z-index:-251657216;mso-width-percent:1000;mso-height-percent:1000;mso-width-percent:1000;mso-height-percent:1000" coordsize="77724,100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">
                <v:shape id="Freeform 9" o:spid="_x0000_s1027" alt="Second page accent box" style="position:absolute;width:77724;height:596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" path="m,948r12240,l12240,,,,,948xe" fillcolor="#cfd960 [3206]" stroked="f">
                  <v:path arrowok="t" o:connecttype="custom" o:connectlocs="0,596271;7772400,596271;7772400,0;0,0;0,596271" o:connectangles="0,0,0,0,0"/>
                </v:shape>
                <v:shape id="Freeform 11" o:spid="_x0000_s1028" alt="Second page bottom accent box" style="position:absolute;top:80450;width:77724;height:20041;visibility:visible;mso-wrap-style:square;v-text-anchor:top" coordsize="1224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" path="m,3017r12240,l12240,,,,,3017xe" fillcolor="#ff6e00 [3205]" stroked="f">
                  <v:path arrowok="t" o:connecttype="custom" o:connectlocs="0,2003396;7772400,2003396;7772400,0;0,0;0,2003396" o:connectangles="0,0,0,0,0"/>
                </v:shape>
              </v:group>
            </w:pict>
          </mc:Fallback>
        </mc:AlternateContent>
      </w:r>
    </w:p>
    <w:p w14:paraId="30485ED8" w14:textId="0F2BE124" w:rsidR="00310CBF" w:rsidRPr="00847CB0" w:rsidRDefault="00C05BCE" w:rsidP="006563D7">
      <w:pPr>
        <w:pStyle w:val="NoSpacing"/>
        <w:rPr>
          <w:sz w:val="10"/>
        </w:rPr>
      </w:pPr>
      <w:r>
        <w:rPr>
          <w:noProof/>
          <w:sz w:val="10"/>
        </w:rPr>
        <w:drawing>
          <wp:inline distT="0" distB="0" distL="0" distR="0" wp14:anchorId="2168D675" wp14:editId="71E6E307">
            <wp:extent cx="6762750" cy="8715375"/>
            <wp:effectExtent l="0" t="0" r="0" b="9525"/>
            <wp:docPr id="19345673" name="Picture 6" descr="A poster for a charity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673" name="Picture 6" descr="A poster for a charity ev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CBF" w:rsidRPr="00847CB0" w:rsidSect="006B5E17">
      <w:pgSz w:w="12240" w:h="15840" w:code="1"/>
      <w:pgMar w:top="0" w:right="720" w:bottom="0" w:left="720" w:header="720" w:footer="43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47F95" w14:textId="77777777" w:rsidR="00C81C3C" w:rsidRDefault="00C81C3C" w:rsidP="00F921A1">
      <w:pPr>
        <w:spacing w:after="0"/>
      </w:pPr>
      <w:r>
        <w:separator/>
      </w:r>
    </w:p>
  </w:endnote>
  <w:endnote w:type="continuationSeparator" w:id="0">
    <w:p w14:paraId="43EE394A" w14:textId="77777777" w:rsidR="00C81C3C" w:rsidRDefault="00C81C3C" w:rsidP="00F921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1C69D" w14:textId="77777777" w:rsidR="00C81C3C" w:rsidRDefault="00C81C3C" w:rsidP="00F921A1">
      <w:pPr>
        <w:spacing w:after="0"/>
      </w:pPr>
      <w:r>
        <w:separator/>
      </w:r>
    </w:p>
  </w:footnote>
  <w:footnote w:type="continuationSeparator" w:id="0">
    <w:p w14:paraId="6FBB2A19" w14:textId="77777777" w:rsidR="00C81C3C" w:rsidRDefault="00C81C3C" w:rsidP="00F921A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E5571C"/>
    <w:multiLevelType w:val="hybridMultilevel"/>
    <w:tmpl w:val="1946F05E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 w15:restartNumberingAfterBreak="0">
    <w:nsid w:val="6FC072B2"/>
    <w:multiLevelType w:val="hybridMultilevel"/>
    <w:tmpl w:val="CF62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506862">
    <w:abstractNumId w:val="0"/>
  </w:num>
  <w:num w:numId="2" w16cid:durableId="1845971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C3C"/>
    <w:rsid w:val="00016892"/>
    <w:rsid w:val="000266D5"/>
    <w:rsid w:val="00034F4B"/>
    <w:rsid w:val="0006180E"/>
    <w:rsid w:val="000D53AE"/>
    <w:rsid w:val="000F69D6"/>
    <w:rsid w:val="00131C96"/>
    <w:rsid w:val="001509F5"/>
    <w:rsid w:val="00215D38"/>
    <w:rsid w:val="00290F3B"/>
    <w:rsid w:val="002E40A8"/>
    <w:rsid w:val="002E76DC"/>
    <w:rsid w:val="00301984"/>
    <w:rsid w:val="00310CBF"/>
    <w:rsid w:val="00322485"/>
    <w:rsid w:val="0033720E"/>
    <w:rsid w:val="00356A46"/>
    <w:rsid w:val="00594B47"/>
    <w:rsid w:val="005D4E11"/>
    <w:rsid w:val="005D5C04"/>
    <w:rsid w:val="005D6E16"/>
    <w:rsid w:val="005E4501"/>
    <w:rsid w:val="005F5948"/>
    <w:rsid w:val="00602E6B"/>
    <w:rsid w:val="006500F6"/>
    <w:rsid w:val="006563D7"/>
    <w:rsid w:val="006B5E17"/>
    <w:rsid w:val="006E3617"/>
    <w:rsid w:val="007162EB"/>
    <w:rsid w:val="007C0018"/>
    <w:rsid w:val="007E7F19"/>
    <w:rsid w:val="007F46FE"/>
    <w:rsid w:val="00847CB0"/>
    <w:rsid w:val="00853C10"/>
    <w:rsid w:val="008560C3"/>
    <w:rsid w:val="008D3A90"/>
    <w:rsid w:val="008D42B1"/>
    <w:rsid w:val="008E3D9B"/>
    <w:rsid w:val="009052F9"/>
    <w:rsid w:val="00923F3C"/>
    <w:rsid w:val="00A11F83"/>
    <w:rsid w:val="00A313DA"/>
    <w:rsid w:val="00AA4EE5"/>
    <w:rsid w:val="00AF4976"/>
    <w:rsid w:val="00B03852"/>
    <w:rsid w:val="00B3506C"/>
    <w:rsid w:val="00B679F9"/>
    <w:rsid w:val="00B70EC0"/>
    <w:rsid w:val="00BD13D2"/>
    <w:rsid w:val="00BE2527"/>
    <w:rsid w:val="00C05BCE"/>
    <w:rsid w:val="00C06F97"/>
    <w:rsid w:val="00C81C3C"/>
    <w:rsid w:val="00CA45CF"/>
    <w:rsid w:val="00CD324F"/>
    <w:rsid w:val="00CF76DB"/>
    <w:rsid w:val="00D41AE6"/>
    <w:rsid w:val="00D50263"/>
    <w:rsid w:val="00D85324"/>
    <w:rsid w:val="00DA2659"/>
    <w:rsid w:val="00DD7BB5"/>
    <w:rsid w:val="00DE38D0"/>
    <w:rsid w:val="00E4499D"/>
    <w:rsid w:val="00E83D6F"/>
    <w:rsid w:val="00EB2FC3"/>
    <w:rsid w:val="00EE5E3E"/>
    <w:rsid w:val="00F859EC"/>
    <w:rsid w:val="00F921A1"/>
    <w:rsid w:val="00F97690"/>
    <w:rsid w:val="00FF22F2"/>
    <w:rsid w:val="09D2F8F0"/>
    <w:rsid w:val="0CF17155"/>
    <w:rsid w:val="0FCEB26C"/>
    <w:rsid w:val="1360B2D9"/>
    <w:rsid w:val="15F81CE0"/>
    <w:rsid w:val="21FCC3D1"/>
    <w:rsid w:val="26B664EB"/>
    <w:rsid w:val="2EA84E73"/>
    <w:rsid w:val="493FEF19"/>
    <w:rsid w:val="516AB27B"/>
    <w:rsid w:val="54AB3B2B"/>
    <w:rsid w:val="611B648B"/>
    <w:rsid w:val="65D5662D"/>
    <w:rsid w:val="690FCDEC"/>
    <w:rsid w:val="7B3B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340B88"/>
  <w14:defaultImageDpi w14:val="96"/>
  <w15:docId w15:val="{C5F5FB90-E7CD-4A66-8792-874D61E14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C0018"/>
  </w:style>
  <w:style w:type="paragraph" w:styleId="Heading1">
    <w:name w:val="heading 1"/>
    <w:basedOn w:val="Normal"/>
    <w:next w:val="Normal"/>
    <w:link w:val="Heading1Char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BodyText"/>
    <w:next w:val="Normal"/>
    <w:link w:val="TitleChar"/>
    <w:uiPriority w:val="10"/>
    <w:qFormat/>
    <w:rsid w:val="00E83D6F"/>
    <w:pPr>
      <w:spacing w:before="74" w:after="0" w:line="250" w:lineRule="auto"/>
      <w:ind w:left="0" w:right="5743"/>
    </w:pPr>
    <w:rPr>
      <w:rFonts w:asciiTheme="majorHAnsi" w:hAnsiTheme="majorHAnsi" w:cs="Gill Sans"/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3D6F"/>
    <w:rPr>
      <w:rFonts w:asciiTheme="majorHAnsi" w:hAnsiTheme="majorHAnsi" w:cs="Gill Sans"/>
      <w:b/>
      <w:bCs/>
      <w:spacing w:val="-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Quote">
    <w:name w:val="Quote"/>
    <w:basedOn w:val="BodyText"/>
    <w:next w:val="Normal"/>
    <w:link w:val="QuoteChar"/>
    <w:uiPriority w:val="29"/>
    <w:qFormat/>
    <w:rsid w:val="00BD13D2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D13D2"/>
    <w:rPr>
      <w:rFonts w:ascii="Arial" w:hAnsi="Arial" w:cs="Arial"/>
      <w:b/>
      <w:color w:val="404040" w:themeColor="text1" w:themeTint="BF"/>
      <w:spacing w:val="-8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customStyle="1" w:styleId="Hashtag1">
    <w:name w:val="Hashtag1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E94E4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Heading2Alt">
    <w:name w:val="Heading 2 Alt"/>
    <w:basedOn w:val="Normal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customStyle="1" w:styleId="QuoteHeading">
    <w:name w:val="Quote Heading"/>
    <w:basedOn w:val="Normal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  <w:style w:type="paragraph" w:customStyle="1" w:styleId="Graphic">
    <w:name w:val="Graphic"/>
    <w:basedOn w:val="Normal"/>
    <w:link w:val="GraphicChar"/>
    <w:uiPriority w:val="1"/>
    <w:qFormat/>
    <w:rsid w:val="00DE38D0"/>
    <w:pPr>
      <w:keepNext/>
      <w:spacing w:after="720"/>
    </w:pPr>
  </w:style>
  <w:style w:type="character" w:customStyle="1" w:styleId="GraphicChar">
    <w:name w:val="Graphic Char"/>
    <w:basedOn w:val="DefaultParagraphFont"/>
    <w:link w:val="Graphic"/>
    <w:uiPriority w:val="1"/>
    <w:rsid w:val="00DE3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13688\AppData\Roaming\Microsoft\Templates\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8CA9E90-936F-4809-BE0F-B168EC196D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8FD57F-A9A3-43CF-9218-263986597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6BDE64-EFF1-4B8F-96E2-AB1343E7778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99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11.04.2025</dc:title>
  <dc:subject>Hope  School Newsletter </dc:subject>
  <dc:creator>Eva Pate</dc:creator>
  <cp:keywords>Newsletter</cp:keywords>
  <dc:description/>
  <cp:lastModifiedBy>Eva Pate</cp:lastModifiedBy>
  <cp:revision>1</cp:revision>
  <cp:lastPrinted>2025-11-05T00:16:00Z</cp:lastPrinted>
  <dcterms:created xsi:type="dcterms:W3CDTF">2025-11-04T22:54:00Z</dcterms:created>
  <dcterms:modified xsi:type="dcterms:W3CDTF">2025-11-05T00:42:00Z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